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2018年上半年滨州市药品市场监管情况统计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4"/>
        <w:tblW w:w="14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1020"/>
        <w:gridCol w:w="1428"/>
        <w:gridCol w:w="1047"/>
        <w:gridCol w:w="1401"/>
        <w:gridCol w:w="1044"/>
        <w:gridCol w:w="1404"/>
        <w:gridCol w:w="1056"/>
        <w:gridCol w:w="1392"/>
        <w:gridCol w:w="1226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批发企业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检查数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连锁总部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检查数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零售企业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检查数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使用单位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检查数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立案数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罚没款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滨城区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237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574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沾化区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122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67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248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惠民县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192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52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357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无棣县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149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358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阳信县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95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323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博兴县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196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123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260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59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邹平县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405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520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105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经济开发区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51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113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高新区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北海新区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4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/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注：所有检查数均以智慧监管平台上传数据为准。</w:t>
      </w:r>
    </w:p>
    <w:p>
      <w:pPr>
        <w:widowControl w:val="0"/>
        <w:numPr>
          <w:ilvl w:val="0"/>
          <w:numId w:val="0"/>
        </w:numPr>
        <w:spacing w:line="480" w:lineRule="exact"/>
        <w:jc w:val="both"/>
        <w:rPr>
          <w:rFonts w:hint="eastAsia" w:ascii="仿宋_GB2312" w:eastAsia="仿宋_GB2312"/>
          <w:sz w:val="30"/>
          <w:szCs w:val="30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D792C"/>
    <w:rsid w:val="09B559FF"/>
    <w:rsid w:val="0B3D792C"/>
    <w:rsid w:val="13402B30"/>
    <w:rsid w:val="297A3DAD"/>
    <w:rsid w:val="3A2E0972"/>
    <w:rsid w:val="434F3167"/>
    <w:rsid w:val="4C927DF1"/>
    <w:rsid w:val="4FA62986"/>
    <w:rsid w:val="55476C66"/>
    <w:rsid w:val="55661629"/>
    <w:rsid w:val="59EF1105"/>
    <w:rsid w:val="5F6F0ED3"/>
    <w:rsid w:val="66E1391C"/>
    <w:rsid w:val="6D535020"/>
    <w:rsid w:val="6D8B6211"/>
    <w:rsid w:val="75017D21"/>
    <w:rsid w:val="751A7266"/>
    <w:rsid w:val="784F48B6"/>
    <w:rsid w:val="7FB8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2018-06-15T02:50:00Z</dcterms:created>
  <dc:creator>Administrator</dc:creator>
  <cp:lastModifiedBy>Administrator</cp:lastModifiedBy>
  <cp:lastPrinted>2018-06-29T08:36:06Z</cp:lastPrinted>
  <dcterms:modified xsi:type="dcterms:W3CDTF">2018-06-29T08:39:55Z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